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342501" w14:textId="77777777" w:rsidR="00597724" w:rsidRDefault="00597724" w:rsidP="00597724">
      <w:pPr>
        <w:rPr>
          <w:b/>
          <w:bCs/>
        </w:rPr>
      </w:pPr>
    </w:p>
    <w:p w14:paraId="4DD9630A" w14:textId="77777777" w:rsidR="00597724" w:rsidRDefault="00597724" w:rsidP="00597724">
      <w:pPr>
        <w:rPr>
          <w:b/>
          <w:bCs/>
        </w:rPr>
      </w:pPr>
    </w:p>
    <w:p w14:paraId="0C2E59AD" w14:textId="77777777" w:rsidR="00597724" w:rsidRDefault="00597724" w:rsidP="00597724">
      <w:pPr>
        <w:rPr>
          <w:b/>
          <w:bCs/>
        </w:rPr>
      </w:pPr>
    </w:p>
    <w:p w14:paraId="4911AAC5" w14:textId="27B9563E" w:rsidR="00597724" w:rsidRPr="00597724" w:rsidRDefault="00597724" w:rsidP="00597724">
      <w:pPr>
        <w:rPr>
          <w:b/>
          <w:bCs/>
        </w:rPr>
      </w:pPr>
      <w:r w:rsidRPr="00597724">
        <w:rPr>
          <w:b/>
          <w:bCs/>
        </w:rPr>
        <w:t>Edgar Antonio Cantú Moreno</w:t>
      </w:r>
    </w:p>
    <w:p w14:paraId="45D12826" w14:textId="47C02468" w:rsidR="00597724" w:rsidRPr="00597724" w:rsidRDefault="00597724" w:rsidP="00597724">
      <w:r w:rsidRPr="00597724">
        <w:rPr>
          <w:b/>
          <w:bCs/>
        </w:rPr>
        <w:t>Fundador y Gerente Administrativo de Softcame</w:t>
      </w:r>
      <w:r w:rsidRPr="00597724">
        <w:br/>
      </w:r>
      <w:r w:rsidRPr="00597724">
        <w:rPr>
          <w:b/>
          <w:bCs/>
        </w:rPr>
        <w:t xml:space="preserve">Maestro en Sistemas de Información | Docente Universitario </w:t>
      </w:r>
    </w:p>
    <w:p w14:paraId="03FE18D1" w14:textId="77777777" w:rsidR="00597724" w:rsidRPr="00597724" w:rsidRDefault="00597724" w:rsidP="00597724">
      <w:pPr>
        <w:rPr>
          <w:b/>
          <w:bCs/>
        </w:rPr>
      </w:pPr>
      <w:r w:rsidRPr="00597724">
        <w:rPr>
          <w:b/>
          <w:bCs/>
        </w:rPr>
        <w:t>Perfil profesional</w:t>
      </w:r>
    </w:p>
    <w:p w14:paraId="460AC9B1" w14:textId="40D4B942" w:rsidR="00597724" w:rsidRPr="00597724" w:rsidRDefault="00DB1ED4" w:rsidP="00597724">
      <w:r>
        <w:t>P</w:t>
      </w:r>
      <w:r w:rsidR="00597724" w:rsidRPr="00597724">
        <w:t>rofesional de tecnologías de información</w:t>
      </w:r>
      <w:r>
        <w:t xml:space="preserve">. </w:t>
      </w:r>
      <w:r>
        <w:rPr>
          <w:b/>
          <w:bCs/>
        </w:rPr>
        <w:t>C</w:t>
      </w:r>
      <w:r w:rsidRPr="00597724">
        <w:rPr>
          <w:b/>
          <w:bCs/>
        </w:rPr>
        <w:t>on 18 años de experiencia</w:t>
      </w:r>
      <w:r>
        <w:rPr>
          <w:b/>
          <w:bCs/>
        </w:rPr>
        <w:t xml:space="preserve"> </w:t>
      </w:r>
      <w:r w:rsidR="00597724" w:rsidRPr="00597724">
        <w:rPr>
          <w:b/>
          <w:bCs/>
        </w:rPr>
        <w:t>en la Universidad La Salle Chihuahua</w:t>
      </w:r>
      <w:r w:rsidR="00597724" w:rsidRPr="00597724">
        <w:t>.</w:t>
      </w:r>
    </w:p>
    <w:p w14:paraId="26E854E2" w14:textId="5CCB188C" w:rsidR="00597724" w:rsidRPr="00597724" w:rsidRDefault="00597724" w:rsidP="00597724">
      <w:r w:rsidRPr="00597724">
        <w:t xml:space="preserve">Cuenta con el grado de </w:t>
      </w:r>
      <w:r w:rsidRPr="00597724">
        <w:rPr>
          <w:b/>
          <w:bCs/>
        </w:rPr>
        <w:t>Maestro en Sistemas de Información por la Universidad Autónoma de Chihuahua (UACH)</w:t>
      </w:r>
      <w:r w:rsidRPr="00597724">
        <w:t xml:space="preserve"> y ha desarrollado su trayectoria combinando la gestión empresarial, docencia y la aplicación práctica de la tecnología en </w:t>
      </w:r>
      <w:r w:rsidR="00DB1ED4">
        <w:t xml:space="preserve">diversas </w:t>
      </w:r>
      <w:r w:rsidRPr="00597724">
        <w:t>organizaciones.</w:t>
      </w:r>
    </w:p>
    <w:p w14:paraId="3A0D23D0" w14:textId="77777777" w:rsidR="00597724" w:rsidRPr="00597724" w:rsidRDefault="00597724" w:rsidP="00597724">
      <w:r w:rsidRPr="00597724">
        <w:t>Su experiencia comprende el desarrollo de software, sistemas de información, bases de datos, infraestructura tecnológica, automatización, inteligencia artificial, Machine Learning y ciberseguridad.</w:t>
      </w:r>
    </w:p>
    <w:p w14:paraId="2523C7DE" w14:textId="5FDCB214" w:rsidR="00597724" w:rsidRPr="00597724" w:rsidRDefault="00597724" w:rsidP="00597724">
      <w:r w:rsidRPr="00597724">
        <w:t>A lo largo de su carrera ha participado en el diseño e implementación de soluciones empresariales orientadas a resolver necesidades reales de operación, administración y toma de decisiones, al mismo tiempo que ha contribuido a la formación de profesionales en el ámbito universitario</w:t>
      </w:r>
      <w:r w:rsidR="004F6541">
        <w:t>.</w:t>
      </w:r>
    </w:p>
    <w:p w14:paraId="68B7594D" w14:textId="77777777" w:rsidR="00597724" w:rsidRPr="00597724" w:rsidRDefault="00597724" w:rsidP="00597724">
      <w:pPr>
        <w:rPr>
          <w:b/>
          <w:bCs/>
        </w:rPr>
      </w:pPr>
      <w:r w:rsidRPr="00597724">
        <w:rPr>
          <w:b/>
          <w:bCs/>
        </w:rPr>
        <w:t>Experiencia profesional</w:t>
      </w:r>
    </w:p>
    <w:p w14:paraId="5CE9CE04" w14:textId="77777777" w:rsidR="00597724" w:rsidRPr="00597724" w:rsidRDefault="00597724" w:rsidP="00597724">
      <w:pPr>
        <w:rPr>
          <w:b/>
          <w:bCs/>
        </w:rPr>
      </w:pPr>
      <w:r w:rsidRPr="00597724">
        <w:rPr>
          <w:b/>
          <w:bCs/>
        </w:rPr>
        <w:t>Fundador y Gerente Administrativo — Softcame</w:t>
      </w:r>
    </w:p>
    <w:p w14:paraId="109150A3" w14:textId="77777777" w:rsidR="00597724" w:rsidRPr="00597724" w:rsidRDefault="00597724" w:rsidP="00597724">
      <w:r w:rsidRPr="00597724">
        <w:t>Fundador de Softcame, empresa enfocada en el desarrollo e implementación de soluciones tecnológicas para organizaciones.</w:t>
      </w:r>
    </w:p>
    <w:p w14:paraId="31CF473F" w14:textId="279D6F21" w:rsidR="00597724" w:rsidRPr="00597724" w:rsidRDefault="00597724" w:rsidP="00597724">
      <w:r w:rsidRPr="00597724">
        <w:t>Participa en la administración, dirección y ejecución de proyectos relacionados con desarrollo de software, sistemas empresariales</w:t>
      </w:r>
      <w:r w:rsidR="009764FE">
        <w:t xml:space="preserve"> - comerciales</w:t>
      </w:r>
      <w:r w:rsidRPr="00597724">
        <w:t>, infraestructura, automatización, inteligencia artificial y transformación digital.</w:t>
      </w:r>
    </w:p>
    <w:p w14:paraId="77ED010B" w14:textId="2B4395C3" w:rsidR="00597724" w:rsidRPr="00597724" w:rsidRDefault="00597724" w:rsidP="00597724">
      <w:r w:rsidRPr="00597724">
        <w:t xml:space="preserve">Su trabajo </w:t>
      </w:r>
      <w:r w:rsidR="009764FE">
        <w:t>una</w:t>
      </w:r>
      <w:r w:rsidRPr="00597724">
        <w:t xml:space="preserve"> visión </w:t>
      </w:r>
      <w:r w:rsidR="009764FE">
        <w:t>de negocios</w:t>
      </w:r>
      <w:r w:rsidRPr="00597724">
        <w:t xml:space="preserve"> con el conocimiento técnico, permitiéndole participar desde el análisis de las necesidades de una organización hasta el diseño e implementación de las soluciones tecnológicas.</w:t>
      </w:r>
    </w:p>
    <w:p w14:paraId="61597593" w14:textId="77777777" w:rsidR="00597724" w:rsidRDefault="00597724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14:paraId="5A4DF5EF" w14:textId="5E68FFF4" w:rsidR="00597724" w:rsidRPr="00597724" w:rsidRDefault="00597724" w:rsidP="00597724">
      <w:pPr>
        <w:rPr>
          <w:b/>
          <w:bCs/>
        </w:rPr>
      </w:pPr>
      <w:r>
        <w:rPr>
          <w:b/>
          <w:bCs/>
        </w:rPr>
        <w:lastRenderedPageBreak/>
        <w:br/>
      </w:r>
      <w:r>
        <w:rPr>
          <w:b/>
          <w:bCs/>
        </w:rPr>
        <w:br/>
      </w:r>
      <w:r>
        <w:rPr>
          <w:b/>
          <w:bCs/>
        </w:rPr>
        <w:br/>
      </w:r>
      <w:r w:rsidRPr="00597724">
        <w:rPr>
          <w:b/>
          <w:bCs/>
        </w:rPr>
        <w:t>Experiencia académica</w:t>
      </w:r>
    </w:p>
    <w:p w14:paraId="7BE0C43D" w14:textId="77777777" w:rsidR="00597724" w:rsidRPr="00597724" w:rsidRDefault="00597724" w:rsidP="00597724">
      <w:pPr>
        <w:rPr>
          <w:b/>
          <w:bCs/>
        </w:rPr>
      </w:pPr>
      <w:r w:rsidRPr="00597724">
        <w:rPr>
          <w:b/>
          <w:bCs/>
        </w:rPr>
        <w:t>Docente Universitario — Universidad La Salle Chihuahua</w:t>
      </w:r>
    </w:p>
    <w:p w14:paraId="78D54002" w14:textId="77777777" w:rsidR="00597724" w:rsidRPr="00597724" w:rsidRDefault="00597724" w:rsidP="00597724">
      <w:r w:rsidRPr="00597724">
        <w:rPr>
          <w:b/>
          <w:bCs/>
        </w:rPr>
        <w:t>18 años de experiencia docente</w:t>
      </w:r>
    </w:p>
    <w:p w14:paraId="280583A4" w14:textId="77777777" w:rsidR="00597724" w:rsidRPr="00597724" w:rsidRDefault="00597724" w:rsidP="00597724">
      <w:r w:rsidRPr="00597724">
        <w:t>Ha participado durante 18 años en la formación universitaria de estudiantes, compartiendo conocimientos y experiencia profesional relacionados con tecnologías de información y áreas afines.</w:t>
      </w:r>
    </w:p>
    <w:p w14:paraId="7697E83E" w14:textId="77777777" w:rsidR="00597724" w:rsidRPr="00597724" w:rsidRDefault="00597724" w:rsidP="00597724">
      <w:r w:rsidRPr="00597724">
        <w:t>Su actividad docente complementa su experiencia empresarial y tecnológica, permitiéndole vincular los conceptos académicos con situaciones, proyectos y necesidades reales del entorno profesional.</w:t>
      </w:r>
    </w:p>
    <w:p w14:paraId="3CB57F2C" w14:textId="77777777" w:rsidR="00597724" w:rsidRPr="00597724" w:rsidRDefault="00597724" w:rsidP="00597724">
      <w:pPr>
        <w:rPr>
          <w:b/>
          <w:bCs/>
        </w:rPr>
      </w:pPr>
      <w:r w:rsidRPr="00597724">
        <w:rPr>
          <w:b/>
          <w:bCs/>
        </w:rPr>
        <w:t>Formación académica</w:t>
      </w:r>
    </w:p>
    <w:p w14:paraId="19DC7D26" w14:textId="77777777" w:rsidR="00597724" w:rsidRPr="00597724" w:rsidRDefault="00597724" w:rsidP="00597724">
      <w:pPr>
        <w:rPr>
          <w:b/>
          <w:bCs/>
        </w:rPr>
      </w:pPr>
      <w:r w:rsidRPr="00597724">
        <w:rPr>
          <w:b/>
          <w:bCs/>
        </w:rPr>
        <w:t>Maestro en Sistemas de Información</w:t>
      </w:r>
    </w:p>
    <w:p w14:paraId="3AB9DD31" w14:textId="77777777" w:rsidR="00597724" w:rsidRPr="00597724" w:rsidRDefault="00597724" w:rsidP="00597724">
      <w:r w:rsidRPr="00597724">
        <w:rPr>
          <w:b/>
          <w:bCs/>
        </w:rPr>
        <w:t>Universidad Autónoma de Chihuahua (UACH)</w:t>
      </w:r>
    </w:p>
    <w:p w14:paraId="07677819" w14:textId="77777777" w:rsidR="00597724" w:rsidRPr="00597724" w:rsidRDefault="00597724" w:rsidP="00597724">
      <w:pPr>
        <w:rPr>
          <w:b/>
          <w:bCs/>
        </w:rPr>
      </w:pPr>
      <w:r w:rsidRPr="00597724">
        <w:rPr>
          <w:b/>
          <w:bCs/>
        </w:rPr>
        <w:t>Áreas de especialidad</w:t>
      </w:r>
    </w:p>
    <w:p w14:paraId="2776FBA6" w14:textId="77777777" w:rsidR="00597724" w:rsidRPr="00597724" w:rsidRDefault="00597724" w:rsidP="00597724">
      <w:pPr>
        <w:numPr>
          <w:ilvl w:val="0"/>
          <w:numId w:val="27"/>
        </w:numPr>
      </w:pPr>
      <w:r w:rsidRPr="00597724">
        <w:t>Sistemas de información</w:t>
      </w:r>
    </w:p>
    <w:p w14:paraId="1AA0DB5C" w14:textId="77777777" w:rsidR="00597724" w:rsidRPr="00597724" w:rsidRDefault="00597724" w:rsidP="00597724">
      <w:pPr>
        <w:numPr>
          <w:ilvl w:val="0"/>
          <w:numId w:val="27"/>
        </w:numPr>
      </w:pPr>
      <w:r w:rsidRPr="00597724">
        <w:t>Desarrollo de software empresarial</w:t>
      </w:r>
    </w:p>
    <w:p w14:paraId="280C19E9" w14:textId="77777777" w:rsidR="00597724" w:rsidRPr="00597724" w:rsidRDefault="00597724" w:rsidP="00597724">
      <w:pPr>
        <w:numPr>
          <w:ilvl w:val="0"/>
          <w:numId w:val="27"/>
        </w:numPr>
      </w:pPr>
      <w:r w:rsidRPr="00597724">
        <w:t>Microsoft .NET y C#</w:t>
      </w:r>
    </w:p>
    <w:p w14:paraId="734AD00A" w14:textId="77777777" w:rsidR="00597724" w:rsidRPr="00597724" w:rsidRDefault="00597724" w:rsidP="00597724">
      <w:pPr>
        <w:numPr>
          <w:ilvl w:val="0"/>
          <w:numId w:val="27"/>
        </w:numPr>
      </w:pPr>
      <w:r w:rsidRPr="00597724">
        <w:t>SQL Server y bases de datos</w:t>
      </w:r>
    </w:p>
    <w:p w14:paraId="181C0C04" w14:textId="77777777" w:rsidR="00597724" w:rsidRPr="00597724" w:rsidRDefault="00597724" w:rsidP="00597724">
      <w:pPr>
        <w:numPr>
          <w:ilvl w:val="0"/>
          <w:numId w:val="27"/>
        </w:numPr>
      </w:pPr>
      <w:r w:rsidRPr="00597724">
        <w:t>Aplicaciones web y APIs</w:t>
      </w:r>
    </w:p>
    <w:p w14:paraId="0705BD03" w14:textId="77777777" w:rsidR="00597724" w:rsidRPr="00597724" w:rsidRDefault="00597724" w:rsidP="00597724">
      <w:pPr>
        <w:numPr>
          <w:ilvl w:val="0"/>
          <w:numId w:val="27"/>
        </w:numPr>
      </w:pPr>
      <w:r w:rsidRPr="00597724">
        <w:t>Inteligencia Artificial</w:t>
      </w:r>
    </w:p>
    <w:p w14:paraId="0230E17A" w14:textId="77777777" w:rsidR="00597724" w:rsidRPr="00597724" w:rsidRDefault="00597724" w:rsidP="00597724">
      <w:pPr>
        <w:numPr>
          <w:ilvl w:val="0"/>
          <w:numId w:val="27"/>
        </w:numPr>
      </w:pPr>
      <w:r w:rsidRPr="00597724">
        <w:t>Machine Learning</w:t>
      </w:r>
    </w:p>
    <w:p w14:paraId="2846C071" w14:textId="77777777" w:rsidR="00597724" w:rsidRPr="00597724" w:rsidRDefault="00597724" w:rsidP="00597724">
      <w:pPr>
        <w:numPr>
          <w:ilvl w:val="0"/>
          <w:numId w:val="27"/>
        </w:numPr>
      </w:pPr>
      <w:r w:rsidRPr="00597724">
        <w:t>ML.NET</w:t>
      </w:r>
    </w:p>
    <w:p w14:paraId="3D516E98" w14:textId="77777777" w:rsidR="00597724" w:rsidRPr="00597724" w:rsidRDefault="00597724" w:rsidP="00597724">
      <w:pPr>
        <w:numPr>
          <w:ilvl w:val="0"/>
          <w:numId w:val="27"/>
        </w:numPr>
      </w:pPr>
      <w:r w:rsidRPr="00597724">
        <w:t>Automatización de procesos</w:t>
      </w:r>
    </w:p>
    <w:p w14:paraId="780C88E5" w14:textId="77777777" w:rsidR="00597724" w:rsidRPr="00597724" w:rsidRDefault="00597724" w:rsidP="00597724">
      <w:pPr>
        <w:numPr>
          <w:ilvl w:val="0"/>
          <w:numId w:val="27"/>
        </w:numPr>
      </w:pPr>
      <w:r w:rsidRPr="00597724">
        <w:t>Análisis de datos</w:t>
      </w:r>
    </w:p>
    <w:p w14:paraId="13ECA491" w14:textId="77777777" w:rsidR="00597724" w:rsidRPr="00597724" w:rsidRDefault="00597724" w:rsidP="00597724">
      <w:pPr>
        <w:numPr>
          <w:ilvl w:val="0"/>
          <w:numId w:val="27"/>
        </w:numPr>
      </w:pPr>
      <w:r w:rsidRPr="00597724">
        <w:t>Infraestructura tecnológica</w:t>
      </w:r>
    </w:p>
    <w:p w14:paraId="78720D63" w14:textId="77777777" w:rsidR="00597724" w:rsidRPr="00597724" w:rsidRDefault="00597724" w:rsidP="00597724">
      <w:pPr>
        <w:numPr>
          <w:ilvl w:val="0"/>
          <w:numId w:val="27"/>
        </w:numPr>
      </w:pPr>
      <w:r w:rsidRPr="00597724">
        <w:t>Microsoft IIS y Windows Server</w:t>
      </w:r>
    </w:p>
    <w:p w14:paraId="4A789071" w14:textId="77777777" w:rsidR="00597724" w:rsidRPr="00597724" w:rsidRDefault="00597724" w:rsidP="00597724">
      <w:pPr>
        <w:numPr>
          <w:ilvl w:val="0"/>
          <w:numId w:val="27"/>
        </w:numPr>
      </w:pPr>
      <w:r w:rsidRPr="00597724">
        <w:t>Virtualización</w:t>
      </w:r>
    </w:p>
    <w:p w14:paraId="0E4A1419" w14:textId="77777777" w:rsidR="00597724" w:rsidRPr="00597724" w:rsidRDefault="00597724" w:rsidP="00597724">
      <w:pPr>
        <w:numPr>
          <w:ilvl w:val="0"/>
          <w:numId w:val="27"/>
        </w:numPr>
      </w:pPr>
      <w:r w:rsidRPr="00597724">
        <w:t>Ciberseguridad</w:t>
      </w:r>
    </w:p>
    <w:p w14:paraId="4AF1BCC7" w14:textId="77777777" w:rsidR="00597724" w:rsidRPr="00597724" w:rsidRDefault="00597724" w:rsidP="00597724">
      <w:pPr>
        <w:numPr>
          <w:ilvl w:val="0"/>
          <w:numId w:val="27"/>
        </w:numPr>
      </w:pPr>
      <w:r w:rsidRPr="00597724">
        <w:t>FortiGate y seguridad perimetral</w:t>
      </w:r>
    </w:p>
    <w:p w14:paraId="36E3F2E3" w14:textId="77777777" w:rsidR="00597724" w:rsidRPr="00597724" w:rsidRDefault="00597724" w:rsidP="00597724">
      <w:pPr>
        <w:numPr>
          <w:ilvl w:val="0"/>
          <w:numId w:val="27"/>
        </w:numPr>
      </w:pPr>
      <w:r w:rsidRPr="00597724">
        <w:t>Segmentación de redes y arquitecturas DMZ</w:t>
      </w:r>
    </w:p>
    <w:p w14:paraId="3A8456B2" w14:textId="77777777" w:rsidR="00597724" w:rsidRDefault="00597724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14:paraId="61E9CB13" w14:textId="42FF8636" w:rsidR="00597724" w:rsidRPr="00597724" w:rsidRDefault="00597724" w:rsidP="00597724">
      <w:pPr>
        <w:rPr>
          <w:b/>
          <w:bCs/>
        </w:rPr>
      </w:pPr>
      <w:r>
        <w:rPr>
          <w:b/>
          <w:bCs/>
        </w:rPr>
        <w:lastRenderedPageBreak/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 w:rsidRPr="00597724">
        <w:rPr>
          <w:b/>
          <w:bCs/>
        </w:rPr>
        <w:t>Inteligencia Artificial y Machine Learning</w:t>
      </w:r>
    </w:p>
    <w:p w14:paraId="61208539" w14:textId="77777777" w:rsidR="00597724" w:rsidRPr="00597724" w:rsidRDefault="00597724" w:rsidP="00597724">
      <w:r w:rsidRPr="00597724">
        <w:t xml:space="preserve">Experiencia en el diseño e implementación de soluciones de </w:t>
      </w:r>
      <w:r w:rsidRPr="00597724">
        <w:rPr>
          <w:b/>
          <w:bCs/>
        </w:rPr>
        <w:t>Inteligencia Artificial y Machine Learning aplicadas a sistemas empresariales</w:t>
      </w:r>
      <w:r w:rsidRPr="00597724">
        <w:t>.</w:t>
      </w:r>
    </w:p>
    <w:p w14:paraId="37A3B612" w14:textId="77777777" w:rsidR="00597724" w:rsidRPr="00597724" w:rsidRDefault="00597724" w:rsidP="00597724">
      <w:r w:rsidRPr="00597724">
        <w:t xml:space="preserve">Ha trabajado en procesos para generación y análisis de datasets, entrenamiento de modelos, generación de predicciones y automatización de ciclos de Machine Learning utilizando tecnologías como </w:t>
      </w:r>
      <w:r w:rsidRPr="00597724">
        <w:rPr>
          <w:b/>
          <w:bCs/>
        </w:rPr>
        <w:t>ML.NET, .NET y SQL Server</w:t>
      </w:r>
      <w:r w:rsidRPr="00597724">
        <w:t>.</w:t>
      </w:r>
    </w:p>
    <w:p w14:paraId="1E8CACA1" w14:textId="77777777" w:rsidR="00597724" w:rsidRPr="00597724" w:rsidRDefault="00597724" w:rsidP="00597724">
      <w:r w:rsidRPr="00597724">
        <w:t>Su enfoque consiste en llevar la inteligencia artificial más allá de la experimentación, integrándola directamente en aplicaciones y procesos utilizados por las organizaciones.</w:t>
      </w:r>
    </w:p>
    <w:p w14:paraId="15C75909" w14:textId="77777777" w:rsidR="00597724" w:rsidRPr="00597724" w:rsidRDefault="00597724" w:rsidP="00597724">
      <w:pPr>
        <w:rPr>
          <w:b/>
          <w:bCs/>
        </w:rPr>
      </w:pPr>
      <w:r w:rsidRPr="00597724">
        <w:rPr>
          <w:b/>
          <w:bCs/>
        </w:rPr>
        <w:t>Desarrollo de sistemas empresariales</w:t>
      </w:r>
    </w:p>
    <w:p w14:paraId="1BAF58C2" w14:textId="77777777" w:rsidR="00597724" w:rsidRPr="00597724" w:rsidRDefault="00597724" w:rsidP="00597724">
      <w:r w:rsidRPr="00597724">
        <w:t>Experiencia en el diseño, desarrollo e implementación de aplicaciones orientadas a la automatización y optimización de procesos administrativos y operativos.</w:t>
      </w:r>
    </w:p>
    <w:p w14:paraId="30ECBD94" w14:textId="77777777" w:rsidR="00597724" w:rsidRPr="00597724" w:rsidRDefault="00597724" w:rsidP="00597724">
      <w:r w:rsidRPr="00597724">
        <w:t>Ha participado en proyectos relacionados con sistemas administrativos, aplicaciones web, APIs, bases de datos, conciliación y análisis de información, automatización y plataformas especializadas para empresas.</w:t>
      </w:r>
    </w:p>
    <w:p w14:paraId="0531ABF7" w14:textId="77777777" w:rsidR="00597724" w:rsidRPr="00597724" w:rsidRDefault="00597724" w:rsidP="00597724">
      <w:pPr>
        <w:rPr>
          <w:b/>
          <w:bCs/>
        </w:rPr>
      </w:pPr>
      <w:r w:rsidRPr="00597724">
        <w:rPr>
          <w:b/>
          <w:bCs/>
        </w:rPr>
        <w:t>Infraestructura y ciberseguridad</w:t>
      </w:r>
    </w:p>
    <w:p w14:paraId="5D9EC3FF" w14:textId="77777777" w:rsidR="00597724" w:rsidRPr="00597724" w:rsidRDefault="00597724" w:rsidP="00597724">
      <w:r w:rsidRPr="00597724">
        <w:t xml:space="preserve">Experiencia en administración, recuperación y fortalecimiento de infraestructura tecnológica basada en </w:t>
      </w:r>
      <w:r w:rsidRPr="00597724">
        <w:rPr>
          <w:b/>
          <w:bCs/>
        </w:rPr>
        <w:t>Windows Server, Microsoft IIS, VMware y FortiGate</w:t>
      </w:r>
      <w:r w:rsidRPr="00597724">
        <w:t>.</w:t>
      </w:r>
    </w:p>
    <w:p w14:paraId="2ED2005A" w14:textId="77777777" w:rsidR="00597724" w:rsidRPr="00597724" w:rsidRDefault="00597724" w:rsidP="00597724">
      <w:r w:rsidRPr="00597724">
        <w:t>Ha participado en proyectos relacionados con hardening de servidores, seguridad de IIS, protección de endpoints, configuración de firewalls, FTPS/TLS, reducción de superficie de ataque, segmentación de redes, arquitecturas DMZ, continuidad operativa y automatización de respaldos.</w:t>
      </w:r>
    </w:p>
    <w:p w14:paraId="49645A0E" w14:textId="77777777" w:rsidR="00597724" w:rsidRPr="00597724" w:rsidRDefault="00597724" w:rsidP="00597724">
      <w:pPr>
        <w:rPr>
          <w:b/>
          <w:bCs/>
        </w:rPr>
      </w:pPr>
      <w:r w:rsidRPr="00597724">
        <w:rPr>
          <w:b/>
          <w:bCs/>
        </w:rPr>
        <w:t>Perfil como conferencista</w:t>
      </w:r>
    </w:p>
    <w:p w14:paraId="29DFB15D" w14:textId="77777777" w:rsidR="00597724" w:rsidRPr="00597724" w:rsidRDefault="00597724" w:rsidP="00597724">
      <w:r w:rsidRPr="00597724">
        <w:t xml:space="preserve">Su trayectoria reúne tres perspectivas complementarias: </w:t>
      </w:r>
      <w:r w:rsidRPr="00597724">
        <w:rPr>
          <w:b/>
          <w:bCs/>
        </w:rPr>
        <w:t>empresarial, tecnológica y académica</w:t>
      </w:r>
      <w:r w:rsidRPr="00597724">
        <w:t>.</w:t>
      </w:r>
    </w:p>
    <w:p w14:paraId="05A4144E" w14:textId="77777777" w:rsidR="00597724" w:rsidRPr="00597724" w:rsidRDefault="00597724" w:rsidP="00597724">
      <w:r w:rsidRPr="00597724">
        <w:t>Como fundador de Softcame participa directamente en la solución de problemas tecnológicos dentro de organizaciones; como especialista en sistemas de información trabaja con tecnologías actuales como inteligencia artificial, desarrollo de software e infraestructura; y como docente universitario con 18 años de experiencia mantiene un vínculo permanente con la formación y divulgación del conocimiento.</w:t>
      </w:r>
    </w:p>
    <w:p w14:paraId="261A0BF2" w14:textId="529AAD4B" w:rsidR="000F758A" w:rsidRPr="00597724" w:rsidRDefault="00597724" w:rsidP="00597724">
      <w:r w:rsidRPr="00597724">
        <w:t>Esta combinación le permite abordar la tecnología no solamente desde la teoría, sino desde su aplicación práctica en proyectos y organizaciones reales.</w:t>
      </w:r>
    </w:p>
    <w:sectPr w:rsidR="000F758A" w:rsidRPr="00597724" w:rsidSect="002F70B7">
      <w:headerReference w:type="even" r:id="rId8"/>
      <w:headerReference w:type="default" r:id="rId9"/>
      <w:headerReference w:type="first" r:id="rId10"/>
      <w:pgSz w:w="12240" w:h="15840"/>
      <w:pgMar w:top="1417" w:right="170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49563D" w14:textId="77777777" w:rsidR="00A341FF" w:rsidRDefault="00A341FF" w:rsidP="00C3746F">
      <w:r>
        <w:separator/>
      </w:r>
    </w:p>
  </w:endnote>
  <w:endnote w:type="continuationSeparator" w:id="0">
    <w:p w14:paraId="2316741F" w14:textId="77777777" w:rsidR="00A341FF" w:rsidRDefault="00A341FF" w:rsidP="00C3746F">
      <w:r>
        <w:continuationSeparator/>
      </w:r>
    </w:p>
  </w:endnote>
  <w:endnote w:type="continuationNotice" w:id="1">
    <w:p w14:paraId="3104823D" w14:textId="77777777" w:rsidR="00A341FF" w:rsidRDefault="00A341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B399F89" w14:textId="77777777" w:rsidR="00A341FF" w:rsidRDefault="00A341FF" w:rsidP="00C3746F">
      <w:r>
        <w:separator/>
      </w:r>
    </w:p>
  </w:footnote>
  <w:footnote w:type="continuationSeparator" w:id="0">
    <w:p w14:paraId="796F93FC" w14:textId="77777777" w:rsidR="00A341FF" w:rsidRDefault="00A341FF" w:rsidP="00C3746F">
      <w:r>
        <w:continuationSeparator/>
      </w:r>
    </w:p>
  </w:footnote>
  <w:footnote w:type="continuationNotice" w:id="1">
    <w:p w14:paraId="6BD5EC19" w14:textId="77777777" w:rsidR="00A341FF" w:rsidRDefault="00A341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77B9C7" w14:textId="77777777" w:rsidR="006D0AF4" w:rsidRDefault="00A341FF">
    <w:pPr>
      <w:pStyle w:val="Header"/>
    </w:pPr>
    <w:r>
      <w:rPr>
        <w:noProof/>
        <w:lang w:val="en-US"/>
      </w:rPr>
      <w:pict w14:anchorId="6F40C6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4322422" o:spid="_x0000_s1026" type="#_x0000_t75" alt="" style="position:absolute;margin-left:0;margin-top:0;width:609.1pt;height:793.1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achote fon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17225E" w14:textId="77777777" w:rsidR="007747E4" w:rsidRDefault="007747E4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EA04F6D" wp14:editId="617157B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769751" cy="10116000"/>
          <wp:effectExtent l="0" t="0" r="3175" b="0"/>
          <wp:wrapNone/>
          <wp:docPr id="1100592488" name="Imagen 3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0592488" name="Imagen 3" descr="Text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9751" cy="101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6B7890" w14:textId="77777777" w:rsidR="006D0AF4" w:rsidRDefault="00A341FF">
    <w:pPr>
      <w:pStyle w:val="Header"/>
    </w:pPr>
    <w:r>
      <w:rPr>
        <w:noProof/>
        <w:lang w:val="en-US"/>
      </w:rPr>
      <w:pict w14:anchorId="651E51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4322421" o:spid="_x0000_s1025" type="#_x0000_t75" alt="" style="position:absolute;margin-left:0;margin-top:0;width:609.1pt;height:793.1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achote fon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3"/>
    <w:multiLevelType w:val="singleLevel"/>
    <w:tmpl w:val="FBDE1F7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6273A57"/>
    <w:multiLevelType w:val="hybridMultilevel"/>
    <w:tmpl w:val="CB82BC80"/>
    <w:lvl w:ilvl="0" w:tplc="080A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C743EC"/>
    <w:multiLevelType w:val="hybridMultilevel"/>
    <w:tmpl w:val="0242DF7A"/>
    <w:lvl w:ilvl="0" w:tplc="1074721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36314"/>
    <w:multiLevelType w:val="hybridMultilevel"/>
    <w:tmpl w:val="69B24FA4"/>
    <w:lvl w:ilvl="0" w:tplc="B7E6720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01">
      <w:start w:val="1"/>
      <w:numFmt w:val="bullet"/>
      <w:lvlText w:val=""/>
      <w:lvlJc w:val="left"/>
      <w:pPr>
        <w:tabs>
          <w:tab w:val="num" w:pos="2685"/>
        </w:tabs>
        <w:ind w:left="2685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14DF6333"/>
    <w:multiLevelType w:val="multilevel"/>
    <w:tmpl w:val="B8C4E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D60DEE"/>
    <w:multiLevelType w:val="multilevel"/>
    <w:tmpl w:val="1FB48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627596"/>
    <w:multiLevelType w:val="hybridMultilevel"/>
    <w:tmpl w:val="9244A098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>
      <w:start w:val="1"/>
      <w:numFmt w:val="lowerLetter"/>
      <w:lvlText w:val="%2."/>
      <w:lvlJc w:val="left"/>
      <w:pPr>
        <w:ind w:left="1080" w:hanging="360"/>
      </w:pPr>
    </w:lvl>
    <w:lvl w:ilvl="2" w:tplc="080A001B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11125F"/>
    <w:multiLevelType w:val="hybridMultilevel"/>
    <w:tmpl w:val="0908E71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A6630"/>
    <w:multiLevelType w:val="hybridMultilevel"/>
    <w:tmpl w:val="45621074"/>
    <w:lvl w:ilvl="0" w:tplc="790AFFC2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1F30320F"/>
    <w:multiLevelType w:val="hybridMultilevel"/>
    <w:tmpl w:val="BA2CC8FA"/>
    <w:lvl w:ilvl="0" w:tplc="8F3C6E6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22622F6E"/>
    <w:multiLevelType w:val="hybridMultilevel"/>
    <w:tmpl w:val="749039F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4A61E7C"/>
    <w:multiLevelType w:val="multilevel"/>
    <w:tmpl w:val="7B5CF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3372E9"/>
    <w:multiLevelType w:val="multilevel"/>
    <w:tmpl w:val="531E2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AA38F5"/>
    <w:multiLevelType w:val="hybridMultilevel"/>
    <w:tmpl w:val="C1A8C5B0"/>
    <w:lvl w:ilvl="0" w:tplc="8E9CA1B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3B9F0507"/>
    <w:multiLevelType w:val="hybridMultilevel"/>
    <w:tmpl w:val="68A03CCE"/>
    <w:lvl w:ilvl="0" w:tplc="4AD4012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3BC4092A"/>
    <w:multiLevelType w:val="multilevel"/>
    <w:tmpl w:val="6E60F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D367E5"/>
    <w:multiLevelType w:val="hybridMultilevel"/>
    <w:tmpl w:val="261E911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D17407"/>
    <w:multiLevelType w:val="hybridMultilevel"/>
    <w:tmpl w:val="E0F00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AB4CDF"/>
    <w:multiLevelType w:val="multilevel"/>
    <w:tmpl w:val="A95EF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C67AAF"/>
    <w:multiLevelType w:val="multilevel"/>
    <w:tmpl w:val="B0649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353595"/>
    <w:multiLevelType w:val="multilevel"/>
    <w:tmpl w:val="8A3CA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7A07F3"/>
    <w:multiLevelType w:val="hybridMultilevel"/>
    <w:tmpl w:val="7C08A82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46305E7"/>
    <w:multiLevelType w:val="hybridMultilevel"/>
    <w:tmpl w:val="284403B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1121AC"/>
    <w:multiLevelType w:val="multilevel"/>
    <w:tmpl w:val="D86E9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815068"/>
    <w:multiLevelType w:val="hybridMultilevel"/>
    <w:tmpl w:val="BF64D620"/>
    <w:lvl w:ilvl="0" w:tplc="080A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5" w15:restartNumberingAfterBreak="0">
    <w:nsid w:val="74DD1C09"/>
    <w:multiLevelType w:val="hybridMultilevel"/>
    <w:tmpl w:val="8278965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9771DF1"/>
    <w:multiLevelType w:val="multilevel"/>
    <w:tmpl w:val="C28AA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7756511">
    <w:abstractNumId w:val="16"/>
  </w:num>
  <w:num w:numId="2" w16cid:durableId="2105567746">
    <w:abstractNumId w:val="25"/>
  </w:num>
  <w:num w:numId="3" w16cid:durableId="903876760">
    <w:abstractNumId w:val="24"/>
  </w:num>
  <w:num w:numId="4" w16cid:durableId="632371832">
    <w:abstractNumId w:val="8"/>
  </w:num>
  <w:num w:numId="5" w16cid:durableId="757482650">
    <w:abstractNumId w:val="13"/>
  </w:num>
  <w:num w:numId="6" w16cid:durableId="1544516940">
    <w:abstractNumId w:val="14"/>
  </w:num>
  <w:num w:numId="7" w16cid:durableId="1281106772">
    <w:abstractNumId w:val="9"/>
  </w:num>
  <w:num w:numId="8" w16cid:durableId="286396217">
    <w:abstractNumId w:val="3"/>
  </w:num>
  <w:num w:numId="9" w16cid:durableId="58870158">
    <w:abstractNumId w:val="21"/>
  </w:num>
  <w:num w:numId="10" w16cid:durableId="496843997">
    <w:abstractNumId w:val="22"/>
  </w:num>
  <w:num w:numId="11" w16cid:durableId="1113130551">
    <w:abstractNumId w:val="0"/>
  </w:num>
  <w:num w:numId="12" w16cid:durableId="1679310749">
    <w:abstractNumId w:val="7"/>
  </w:num>
  <w:num w:numId="13" w16cid:durableId="310526974">
    <w:abstractNumId w:val="2"/>
  </w:num>
  <w:num w:numId="14" w16cid:durableId="800851109">
    <w:abstractNumId w:val="17"/>
  </w:num>
  <w:num w:numId="15" w16cid:durableId="122971123">
    <w:abstractNumId w:val="10"/>
  </w:num>
  <w:num w:numId="16" w16cid:durableId="1370960606">
    <w:abstractNumId w:val="6"/>
  </w:num>
  <w:num w:numId="17" w16cid:durableId="1751732235">
    <w:abstractNumId w:val="1"/>
  </w:num>
  <w:num w:numId="18" w16cid:durableId="1979609313">
    <w:abstractNumId w:val="4"/>
  </w:num>
  <w:num w:numId="19" w16cid:durableId="565149165">
    <w:abstractNumId w:val="15"/>
  </w:num>
  <w:num w:numId="20" w16cid:durableId="426385998">
    <w:abstractNumId w:val="12"/>
  </w:num>
  <w:num w:numId="21" w16cid:durableId="1201943205">
    <w:abstractNumId w:val="19"/>
  </w:num>
  <w:num w:numId="22" w16cid:durableId="680007020">
    <w:abstractNumId w:val="5"/>
  </w:num>
  <w:num w:numId="23" w16cid:durableId="954681414">
    <w:abstractNumId w:val="26"/>
  </w:num>
  <w:num w:numId="24" w16cid:durableId="1192568739">
    <w:abstractNumId w:val="23"/>
  </w:num>
  <w:num w:numId="25" w16cid:durableId="187254226">
    <w:abstractNumId w:val="18"/>
  </w:num>
  <w:num w:numId="26" w16cid:durableId="1400979284">
    <w:abstractNumId w:val="20"/>
  </w:num>
  <w:num w:numId="27" w16cid:durableId="241913427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5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724"/>
    <w:rsid w:val="00014BE5"/>
    <w:rsid w:val="000F758A"/>
    <w:rsid w:val="00166955"/>
    <w:rsid w:val="00173D06"/>
    <w:rsid w:val="001752DC"/>
    <w:rsid w:val="001C2AEA"/>
    <w:rsid w:val="001D1D3D"/>
    <w:rsid w:val="002D44BA"/>
    <w:rsid w:val="002F70B7"/>
    <w:rsid w:val="00301E84"/>
    <w:rsid w:val="00327A11"/>
    <w:rsid w:val="00365012"/>
    <w:rsid w:val="003B551E"/>
    <w:rsid w:val="003F4D90"/>
    <w:rsid w:val="004E501E"/>
    <w:rsid w:val="004F6541"/>
    <w:rsid w:val="00524A67"/>
    <w:rsid w:val="00597724"/>
    <w:rsid w:val="005C1BD1"/>
    <w:rsid w:val="00606D3A"/>
    <w:rsid w:val="00672C90"/>
    <w:rsid w:val="006D0AF4"/>
    <w:rsid w:val="007747E4"/>
    <w:rsid w:val="007879A9"/>
    <w:rsid w:val="008258AE"/>
    <w:rsid w:val="0083079C"/>
    <w:rsid w:val="008E0947"/>
    <w:rsid w:val="009644B3"/>
    <w:rsid w:val="009764FE"/>
    <w:rsid w:val="009A4E90"/>
    <w:rsid w:val="00A341FF"/>
    <w:rsid w:val="00A844EF"/>
    <w:rsid w:val="00B06EDB"/>
    <w:rsid w:val="00B6193E"/>
    <w:rsid w:val="00C2469E"/>
    <w:rsid w:val="00C3746F"/>
    <w:rsid w:val="00CD603F"/>
    <w:rsid w:val="00D15C08"/>
    <w:rsid w:val="00D47581"/>
    <w:rsid w:val="00DB1ED4"/>
    <w:rsid w:val="00E634CD"/>
    <w:rsid w:val="00EA34C5"/>
    <w:rsid w:val="00EA531E"/>
    <w:rsid w:val="00F56095"/>
    <w:rsid w:val="00F9264A"/>
    <w:rsid w:val="00F96708"/>
    <w:rsid w:val="00FB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26746E"/>
  <w15:docId w15:val="{9E7D840B-AD48-4B03-AC75-70FB249F4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D3A"/>
    <w:pPr>
      <w:spacing w:after="160" w:line="259" w:lineRule="auto"/>
    </w:pPr>
    <w:rPr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0A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0AF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746F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746F"/>
  </w:style>
  <w:style w:type="paragraph" w:styleId="Footer">
    <w:name w:val="footer"/>
    <w:basedOn w:val="Normal"/>
    <w:link w:val="FooterChar"/>
    <w:uiPriority w:val="99"/>
    <w:unhideWhenUsed/>
    <w:rsid w:val="00C3746F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746F"/>
  </w:style>
  <w:style w:type="paragraph" w:styleId="ListParagraph">
    <w:name w:val="List Paragraph"/>
    <w:basedOn w:val="Normal"/>
    <w:uiPriority w:val="34"/>
    <w:qFormat/>
    <w:rsid w:val="00FB089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D0A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 w:eastAsia="es-ES"/>
    </w:rPr>
  </w:style>
  <w:style w:type="character" w:customStyle="1" w:styleId="Heading2Char">
    <w:name w:val="Heading 2 Char"/>
    <w:basedOn w:val="DefaultParagraphFont"/>
    <w:link w:val="Heading2"/>
    <w:uiPriority w:val="9"/>
    <w:rsid w:val="006D0A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s-ES"/>
    </w:rPr>
  </w:style>
  <w:style w:type="paragraph" w:styleId="ListBullet2">
    <w:name w:val="List Bullet 2"/>
    <w:basedOn w:val="Normal"/>
    <w:uiPriority w:val="99"/>
    <w:unhideWhenUsed/>
    <w:rsid w:val="006D0AF4"/>
    <w:pPr>
      <w:numPr>
        <w:numId w:val="11"/>
      </w:num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6D0AF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D0AF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 w:eastAsia="es-ES"/>
    </w:rPr>
  </w:style>
  <w:style w:type="paragraph" w:styleId="BodyText">
    <w:name w:val="Body Text"/>
    <w:basedOn w:val="Normal"/>
    <w:link w:val="BodyTextChar"/>
    <w:uiPriority w:val="99"/>
    <w:unhideWhenUsed/>
    <w:rsid w:val="006D0AF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D0AF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D0AF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D0AF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6D0AF4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6D0AF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0A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AF4"/>
    <w:rPr>
      <w:rFonts w:ascii="Tahoma" w:eastAsia="Times New Roman" w:hAnsi="Tahoma" w:cs="Tahoma"/>
      <w:sz w:val="16"/>
      <w:szCs w:val="16"/>
      <w:lang w:val="es-ES" w:eastAsia="es-ES"/>
    </w:rPr>
  </w:style>
  <w:style w:type="paragraph" w:styleId="Revision">
    <w:name w:val="Revision"/>
    <w:hidden/>
    <w:uiPriority w:val="99"/>
    <w:semiHidden/>
    <w:rsid w:val="007879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yperlink">
    <w:name w:val="Hyperlink"/>
    <w:basedOn w:val="DefaultParagraphFont"/>
    <w:uiPriority w:val="99"/>
    <w:unhideWhenUsed/>
    <w:rsid w:val="00F560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111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5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4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31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126208">
                  <w:marLeft w:val="15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8" w:color="auto"/>
                    <w:bottom w:val="single" w:sz="6" w:space="0" w:color="auto"/>
                    <w:right w:val="single" w:sz="6" w:space="8" w:color="auto"/>
                  </w:divBdr>
                </w:div>
              </w:divsChild>
            </w:div>
            <w:div w:id="179158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0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22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96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4" w:color="4194F6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wnloads\Hoja%20Membretad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41E49-5667-476B-839E-B0670AB3D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E:\Downloads\Hoja Membretada.dotx</Template>
  <TotalTime>15</TotalTime>
  <Pages>3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ecantu</dc:creator>
  <cp:lastModifiedBy>user01</cp:lastModifiedBy>
  <cp:revision>9</cp:revision>
  <cp:lastPrinted>2013-03-14T17:49:00Z</cp:lastPrinted>
  <dcterms:created xsi:type="dcterms:W3CDTF">2026-08-12T14:58:00Z</dcterms:created>
  <dcterms:modified xsi:type="dcterms:W3CDTF">2026-08-12T15:14:00Z</dcterms:modified>
</cp:coreProperties>
</file>